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BFBFF" w14:textId="18947A35" w:rsidR="00BB7B8E" w:rsidRDefault="006E2BDE" w:rsidP="00EA01A7">
      <w:pPr>
        <w:pStyle w:val="Title"/>
      </w:pPr>
      <w:r>
        <w:rPr>
          <w:noProof/>
        </w:rPr>
        <w:drawing>
          <wp:anchor distT="0" distB="0" distL="114300" distR="114300" simplePos="0" relativeHeight="251655168" behindDoc="1" locked="1" layoutInCell="1" allowOverlap="1" wp14:anchorId="1367DDA2" wp14:editId="12AE50D1">
            <wp:simplePos x="0" y="0"/>
            <wp:positionH relativeFrom="margin">
              <wp:posOffset>2858770</wp:posOffset>
            </wp:positionH>
            <wp:positionV relativeFrom="margin">
              <wp:posOffset>-391160</wp:posOffset>
            </wp:positionV>
            <wp:extent cx="3257550" cy="10795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T-PHN full colour logo JPG.jpg"/>
                    <pic:cNvPicPr/>
                  </pic:nvPicPr>
                  <pic:blipFill rotWithShape="1">
                    <a:blip r:embed="rId13"/>
                    <a:srcRect t="20489" r="7021" b="-12320"/>
                    <a:stretch/>
                  </pic:blipFill>
                  <pic:spPr bwMode="auto">
                    <a:xfrm>
                      <a:off x="0" y="0"/>
                      <a:ext cx="32575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8E">
        <w:t>Primary Health Tasmania</w:t>
      </w:r>
    </w:p>
    <w:p w14:paraId="4755CC48" w14:textId="0FE5634D" w:rsidR="00412749" w:rsidRPr="006B0469" w:rsidRDefault="00412749" w:rsidP="00AF1E8E">
      <w:pPr>
        <w:pStyle w:val="Heading1"/>
        <w:spacing w:before="240"/>
      </w:pPr>
      <w:r>
        <w:t>Who are we?</w:t>
      </w:r>
    </w:p>
    <w:p w14:paraId="34901DA1" w14:textId="6A219D58" w:rsidR="004D01C8" w:rsidRDefault="004D01C8" w:rsidP="0089762C">
      <w:pPr>
        <w:spacing w:before="240"/>
      </w:pPr>
      <w:r w:rsidRPr="00BB7B8E">
        <w:t>Primary Health Tasmania (Tasmania PHN) is a non-government, not-for-profit organisation working to connect care and keep Tasmanians well and out of hospital.</w:t>
      </w:r>
      <w:r w:rsidR="0089762C">
        <w:t xml:space="preserve"> </w:t>
      </w:r>
      <w:r w:rsidRPr="00BB7B8E">
        <w:t xml:space="preserve">We are one of 31 similar organisations under the Australian Government’s Primary Health Networks </w:t>
      </w:r>
      <w:r w:rsidR="003A7A0C">
        <w:t xml:space="preserve">(PHNs) </w:t>
      </w:r>
      <w:r w:rsidRPr="00BB7B8E">
        <w:t>Program.</w:t>
      </w:r>
    </w:p>
    <w:p w14:paraId="11CCCF2C" w14:textId="59AF5876" w:rsidR="00C4485B" w:rsidRDefault="00887AED" w:rsidP="004451FA">
      <w:pPr>
        <w:tabs>
          <w:tab w:val="left" w:pos="3090"/>
        </w:tabs>
      </w:pPr>
      <w:r w:rsidRPr="00411332">
        <w:t>We have strong working relationships with a broad</w:t>
      </w:r>
      <w:r>
        <w:t xml:space="preserve"> </w:t>
      </w:r>
      <w:r w:rsidRPr="00411332">
        <w:t>range of private, public and community sector</w:t>
      </w:r>
      <w:r>
        <w:t xml:space="preserve"> </w:t>
      </w:r>
      <w:r w:rsidRPr="00411332">
        <w:t xml:space="preserve">organisations across primary, acute, </w:t>
      </w:r>
      <w:proofErr w:type="gramStart"/>
      <w:r w:rsidRPr="00411332">
        <w:t>aged</w:t>
      </w:r>
      <w:proofErr w:type="gramEnd"/>
      <w:r w:rsidRPr="00411332">
        <w:t xml:space="preserve"> and</w:t>
      </w:r>
      <w:r>
        <w:t xml:space="preserve"> </w:t>
      </w:r>
      <w:r w:rsidRPr="00411332">
        <w:t>social care. This puts us in good stead in our push</w:t>
      </w:r>
      <w:r>
        <w:t xml:space="preserve"> </w:t>
      </w:r>
      <w:r w:rsidRPr="00411332">
        <w:t>for a coordinated, primary care-focused health</w:t>
      </w:r>
      <w:r>
        <w:t xml:space="preserve"> </w:t>
      </w:r>
      <w:r w:rsidRPr="00411332">
        <w:t>system delivering the right care in the right place</w:t>
      </w:r>
      <w:r>
        <w:t xml:space="preserve"> </w:t>
      </w:r>
      <w:r w:rsidRPr="00411332">
        <w:t>at the right</w:t>
      </w:r>
      <w:r>
        <w:t xml:space="preserve"> </w:t>
      </w:r>
      <w:r w:rsidRPr="00411332">
        <w:t>time by the right people.</w:t>
      </w:r>
    </w:p>
    <w:p w14:paraId="2F4B983C" w14:textId="5FF2880E" w:rsidR="00051823" w:rsidRPr="006B0469" w:rsidRDefault="00051823" w:rsidP="00EA01A7">
      <w:pPr>
        <w:pStyle w:val="Heading1"/>
      </w:pPr>
      <w:r>
        <w:t>What are we doing?</w:t>
      </w:r>
    </w:p>
    <w:p w14:paraId="17CD7578" w14:textId="0C96EF35" w:rsidR="004D01C8" w:rsidRPr="00BB7B8E" w:rsidRDefault="004D01C8" w:rsidP="004D01C8">
      <w:pPr>
        <w:spacing w:before="0"/>
      </w:pPr>
      <w:r w:rsidRPr="00BB7B8E">
        <w:t xml:space="preserve">The Government has set the following objectives for </w:t>
      </w:r>
      <w:r w:rsidR="00761D34">
        <w:t>PHNs</w:t>
      </w:r>
      <w:r w:rsidRPr="00BB7B8E">
        <w:t xml:space="preserve"> nationally:</w:t>
      </w:r>
    </w:p>
    <w:p w14:paraId="4020371D" w14:textId="77777777" w:rsidR="004D01C8" w:rsidRPr="00BB7B8E" w:rsidRDefault="004D01C8" w:rsidP="004D01C8">
      <w:pPr>
        <w:pStyle w:val="ListParagraph"/>
        <w:spacing w:before="0"/>
        <w:ind w:left="357" w:hanging="357"/>
      </w:pPr>
      <w:r w:rsidRPr="00BB7B8E">
        <w:t>increasing the efficiency and effectiveness of medical services for patients, particularly those at risk of poor health outcomes; and</w:t>
      </w:r>
    </w:p>
    <w:p w14:paraId="2EEF280E" w14:textId="77777777" w:rsidR="004D01C8" w:rsidRPr="00BB7B8E" w:rsidRDefault="004D01C8" w:rsidP="004D01C8">
      <w:pPr>
        <w:pStyle w:val="ListParagraph"/>
        <w:spacing w:before="0"/>
        <w:ind w:left="357" w:hanging="357"/>
      </w:pPr>
      <w:r w:rsidRPr="00BB7B8E">
        <w:t>improving coordination of care to ensure patients receive the right care in the right place at the right time.</w:t>
      </w:r>
    </w:p>
    <w:p w14:paraId="728CE927" w14:textId="77777777" w:rsidR="00794F64" w:rsidRDefault="00794F64" w:rsidP="00EA01A7">
      <w:pPr>
        <w:pStyle w:val="Heading1"/>
      </w:pPr>
      <w:r>
        <w:t>How are we doing it?</w:t>
      </w:r>
    </w:p>
    <w:p w14:paraId="22D96EC3" w14:textId="77777777" w:rsidR="00794F64" w:rsidRDefault="00794F64" w:rsidP="00794F64">
      <w:pPr>
        <w:tabs>
          <w:tab w:val="left" w:pos="3090"/>
        </w:tabs>
      </w:pPr>
      <w:r w:rsidRPr="00411332">
        <w:t>We engage at the community level to identify</w:t>
      </w:r>
      <w:r>
        <w:t xml:space="preserve"> </w:t>
      </w:r>
      <w:r w:rsidRPr="00411332">
        <w:t>local health needs and work with health system</w:t>
      </w:r>
      <w:r>
        <w:t xml:space="preserve"> </w:t>
      </w:r>
      <w:r w:rsidRPr="00411332">
        <w:t>partners and providers on innovative solutions</w:t>
      </w:r>
      <w:r>
        <w:t xml:space="preserve"> </w:t>
      </w:r>
      <w:r w:rsidRPr="00411332">
        <w:t>to address service gaps</w:t>
      </w:r>
      <w:r>
        <w:t>, including through commissioning services</w:t>
      </w:r>
      <w:r w:rsidRPr="00411332">
        <w:t>.</w:t>
      </w:r>
    </w:p>
    <w:p w14:paraId="296576C9" w14:textId="77777777" w:rsidR="00794F64" w:rsidRPr="00411332" w:rsidRDefault="00794F64" w:rsidP="00794F64">
      <w:pPr>
        <w:tabs>
          <w:tab w:val="left" w:pos="3090"/>
          <w:tab w:val="left" w:pos="3840"/>
        </w:tabs>
      </w:pPr>
      <w:r w:rsidRPr="00411332">
        <w:t>We support general practice – as the</w:t>
      </w:r>
      <w:r>
        <w:t xml:space="preserve"> </w:t>
      </w:r>
      <w:r w:rsidRPr="00411332">
        <w:t>cornerstone of the health care system – and</w:t>
      </w:r>
      <w:r>
        <w:t xml:space="preserve"> other community-</w:t>
      </w:r>
      <w:r w:rsidRPr="00411332">
        <w:t>based providers to deliver the</w:t>
      </w:r>
      <w:r>
        <w:t xml:space="preserve"> </w:t>
      </w:r>
      <w:r w:rsidRPr="00411332">
        <w:t>best possible care for Tasmanians.</w:t>
      </w:r>
    </w:p>
    <w:p w14:paraId="4C30D54D" w14:textId="77777777" w:rsidR="00794F64" w:rsidRDefault="00794F64" w:rsidP="00794F64">
      <w:pPr>
        <w:tabs>
          <w:tab w:val="left" w:pos="3090"/>
        </w:tabs>
      </w:pPr>
      <w:r w:rsidRPr="00411332">
        <w:t>We are driving a collaborative approach to</w:t>
      </w:r>
      <w:r>
        <w:t xml:space="preserve"> </w:t>
      </w:r>
      <w:r w:rsidRPr="00411332">
        <w:t>ensure people moving through all parts of the</w:t>
      </w:r>
      <w:r>
        <w:t xml:space="preserve"> </w:t>
      </w:r>
      <w:r w:rsidRPr="00411332">
        <w:t>health system receive streamlined care.</w:t>
      </w:r>
    </w:p>
    <w:p w14:paraId="5E7A1867" w14:textId="77777777" w:rsidR="00794F64" w:rsidRDefault="00794F64" w:rsidP="00794F64">
      <w:pPr>
        <w:tabs>
          <w:tab w:val="left" w:pos="3090"/>
        </w:tabs>
      </w:pPr>
      <w:r w:rsidRPr="00411332">
        <w:t>Our clinical and community advisory councils</w:t>
      </w:r>
      <w:r>
        <w:t xml:space="preserve"> </w:t>
      </w:r>
      <w:r w:rsidRPr="00411332">
        <w:t>help ensure clinical leadership and community</w:t>
      </w:r>
      <w:r>
        <w:t xml:space="preserve"> </w:t>
      </w:r>
      <w:r w:rsidRPr="00411332">
        <w:t>perspectives feature strongly</w:t>
      </w:r>
      <w:r>
        <w:t xml:space="preserve"> in our governance and inform our activities.</w:t>
      </w:r>
    </w:p>
    <w:p w14:paraId="27E076BB" w14:textId="0FF7E38F" w:rsidR="004D01C8" w:rsidRPr="0026184E" w:rsidRDefault="004D01C8" w:rsidP="004D01C8">
      <w:pPr>
        <w:pStyle w:val="Heading1"/>
      </w:pPr>
      <w:r w:rsidRPr="0026184E">
        <w:t>Our priorities</w:t>
      </w:r>
    </w:p>
    <w:p w14:paraId="6937AF02" w14:textId="77777777" w:rsidR="004D01C8" w:rsidRPr="0026184E" w:rsidRDefault="004D01C8" w:rsidP="004D01C8">
      <w:pPr>
        <w:spacing w:before="0"/>
      </w:pPr>
      <w:r w:rsidRPr="0026184E">
        <w:t>Our activities are based on national priorities set by the Australian Government as well as the identified needs of local communities and priority population groups.</w:t>
      </w:r>
    </w:p>
    <w:p w14:paraId="1841E015" w14:textId="77777777" w:rsidR="004D01C8" w:rsidRPr="0026184E" w:rsidRDefault="004D01C8" w:rsidP="004D01C8">
      <w:pPr>
        <w:spacing w:before="0"/>
      </w:pPr>
      <w:r w:rsidRPr="0026184E">
        <w:t>They focus on service delivery, provider support and system improvement in the areas of:</w:t>
      </w:r>
    </w:p>
    <w:p w14:paraId="323E3EE0" w14:textId="77777777" w:rsidR="004D01C8" w:rsidRDefault="004D01C8" w:rsidP="004D01C8">
      <w:pPr>
        <w:pStyle w:val="ListParagraph"/>
        <w:spacing w:before="0"/>
        <w:ind w:left="357" w:hanging="357"/>
        <w:sectPr w:rsidR="004D01C8" w:rsidSect="00A815E3">
          <w:headerReference w:type="default" r:id="rId14"/>
          <w:footerReference w:type="default" r:id="rId15"/>
          <w:footerReference w:type="first" r:id="rId16"/>
          <w:type w:val="continuous"/>
          <w:pgSz w:w="11900" w:h="16840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14:paraId="0AFF67EB" w14:textId="77777777" w:rsidR="00741E38" w:rsidRPr="0026184E" w:rsidRDefault="00741E38" w:rsidP="00741E38">
      <w:pPr>
        <w:pStyle w:val="ListParagraph"/>
        <w:spacing w:before="0"/>
      </w:pPr>
      <w:r w:rsidRPr="0026184E">
        <w:t>Aboriginal health</w:t>
      </w:r>
    </w:p>
    <w:p w14:paraId="03426224" w14:textId="423A9DF8" w:rsidR="00741E38" w:rsidRPr="0026184E" w:rsidRDefault="00FD5D44" w:rsidP="00741E38">
      <w:pPr>
        <w:pStyle w:val="ListParagraph"/>
        <w:spacing w:before="0"/>
      </w:pPr>
      <w:r>
        <w:t>a</w:t>
      </w:r>
      <w:r w:rsidR="00741E38" w:rsidRPr="0026184E">
        <w:t>fter</w:t>
      </w:r>
      <w:r w:rsidR="004F61B5">
        <w:t>-</w:t>
      </w:r>
      <w:r w:rsidR="00741E38" w:rsidRPr="0026184E">
        <w:t>hours care</w:t>
      </w:r>
    </w:p>
    <w:p w14:paraId="24BBA24C" w14:textId="77777777" w:rsidR="00741E38" w:rsidRPr="0089762C" w:rsidRDefault="00741E38" w:rsidP="00741E38">
      <w:pPr>
        <w:pStyle w:val="ListParagraph"/>
        <w:spacing w:before="0"/>
      </w:pPr>
      <w:r w:rsidRPr="0089762C">
        <w:t>aged care</w:t>
      </w:r>
    </w:p>
    <w:p w14:paraId="4D4DFF53" w14:textId="77777777" w:rsidR="00741E38" w:rsidRPr="0026184E" w:rsidRDefault="00741E38" w:rsidP="00741E38">
      <w:pPr>
        <w:pStyle w:val="ListParagraph"/>
        <w:spacing w:before="0"/>
      </w:pPr>
      <w:r w:rsidRPr="0026184E">
        <w:t>alcohol and other drugs</w:t>
      </w:r>
    </w:p>
    <w:p w14:paraId="4448E918" w14:textId="77777777" w:rsidR="00741E38" w:rsidRPr="0026184E" w:rsidRDefault="00741E38" w:rsidP="00741E38">
      <w:pPr>
        <w:pStyle w:val="ListParagraph"/>
        <w:spacing w:before="0"/>
      </w:pPr>
      <w:r w:rsidRPr="0026184E">
        <w:t>cancer screening</w:t>
      </w:r>
    </w:p>
    <w:p w14:paraId="21033FE7" w14:textId="77777777" w:rsidR="00CA26C2" w:rsidRDefault="00741E38" w:rsidP="00CA26C2">
      <w:pPr>
        <w:pStyle w:val="ListParagraph"/>
        <w:spacing w:before="0"/>
      </w:pPr>
      <w:r w:rsidRPr="0026184E">
        <w:t>chronic condition</w:t>
      </w:r>
      <w:r>
        <w:t xml:space="preserve"> management</w:t>
      </w:r>
      <w:r w:rsidR="00CA26C2" w:rsidRPr="00CA26C2">
        <w:t xml:space="preserve"> </w:t>
      </w:r>
    </w:p>
    <w:p w14:paraId="64CF01C5" w14:textId="16F06FF1" w:rsidR="00CA26C2" w:rsidRPr="0026184E" w:rsidRDefault="00CA26C2" w:rsidP="00CA26C2">
      <w:pPr>
        <w:pStyle w:val="ListParagraph"/>
        <w:spacing w:before="0"/>
      </w:pPr>
      <w:r w:rsidRPr="0026184E">
        <w:t>connecting care</w:t>
      </w:r>
    </w:p>
    <w:p w14:paraId="369A0205" w14:textId="77777777" w:rsidR="00741E38" w:rsidRPr="0026184E" w:rsidRDefault="00741E38" w:rsidP="00741E38">
      <w:pPr>
        <w:pStyle w:val="ListParagraph"/>
        <w:spacing w:before="0"/>
      </w:pPr>
      <w:r w:rsidRPr="0026184E">
        <w:t>digital health</w:t>
      </w:r>
    </w:p>
    <w:p w14:paraId="4D4C3CE0" w14:textId="77777777" w:rsidR="00741E38" w:rsidRDefault="00741E38" w:rsidP="00741E38">
      <w:pPr>
        <w:pStyle w:val="ListParagraph"/>
        <w:spacing w:before="0"/>
      </w:pPr>
      <w:r>
        <w:t>disease prevention</w:t>
      </w:r>
    </w:p>
    <w:p w14:paraId="00C84D06" w14:textId="541F460D" w:rsidR="00741E38" w:rsidRDefault="00741E38" w:rsidP="00741E38">
      <w:pPr>
        <w:pStyle w:val="ListParagraph"/>
        <w:spacing w:before="0"/>
      </w:pPr>
      <w:r>
        <w:t>emergency management</w:t>
      </w:r>
    </w:p>
    <w:p w14:paraId="62DEE03D" w14:textId="77777777" w:rsidR="00741E38" w:rsidRDefault="00741E38" w:rsidP="00741E38">
      <w:pPr>
        <w:pStyle w:val="ListParagraph"/>
        <w:spacing w:before="0"/>
      </w:pPr>
      <w:r w:rsidRPr="0026184E">
        <w:t>immunisation</w:t>
      </w:r>
    </w:p>
    <w:p w14:paraId="1B4D7E2F" w14:textId="77777777" w:rsidR="00741E38" w:rsidRDefault="00741E38" w:rsidP="00741E38">
      <w:pPr>
        <w:pStyle w:val="ListParagraph"/>
      </w:pPr>
      <w:r>
        <w:t xml:space="preserve">intellectual disability (enhancing primary care) </w:t>
      </w:r>
    </w:p>
    <w:p w14:paraId="06EE902B" w14:textId="77777777" w:rsidR="00741E38" w:rsidRPr="005A6044" w:rsidRDefault="00741E38" w:rsidP="00741E38">
      <w:pPr>
        <w:pStyle w:val="ListParagraph"/>
        <w:spacing w:before="0"/>
      </w:pPr>
      <w:r w:rsidRPr="005A6044">
        <w:t>mental health</w:t>
      </w:r>
    </w:p>
    <w:p w14:paraId="091D72DA" w14:textId="77777777" w:rsidR="00741E38" w:rsidRPr="0026184E" w:rsidRDefault="00741E38" w:rsidP="00741E38">
      <w:pPr>
        <w:pStyle w:val="ListParagraph"/>
        <w:spacing w:before="0"/>
      </w:pPr>
      <w:r w:rsidRPr="0026184E">
        <w:t>palliative care</w:t>
      </w:r>
    </w:p>
    <w:p w14:paraId="49CBD5A2" w14:textId="77777777" w:rsidR="00741E38" w:rsidRPr="0026184E" w:rsidRDefault="00741E38" w:rsidP="00741E38">
      <w:pPr>
        <w:pStyle w:val="ListParagraph"/>
        <w:spacing w:before="0"/>
      </w:pPr>
      <w:r w:rsidRPr="0026184E">
        <w:t>potentially preventable hospitalisations</w:t>
      </w:r>
    </w:p>
    <w:p w14:paraId="3A5440A7" w14:textId="77777777" w:rsidR="000A5DF2" w:rsidRPr="0026184E" w:rsidRDefault="000A5DF2" w:rsidP="000A5DF2">
      <w:pPr>
        <w:pStyle w:val="ListParagraph"/>
        <w:spacing w:before="0"/>
      </w:pPr>
      <w:r>
        <w:t>primary care</w:t>
      </w:r>
      <w:r w:rsidRPr="0026184E">
        <w:t xml:space="preserve"> </w:t>
      </w:r>
      <w:r>
        <w:t xml:space="preserve">workforce </w:t>
      </w:r>
      <w:r w:rsidRPr="0026184E">
        <w:t>support</w:t>
      </w:r>
    </w:p>
    <w:p w14:paraId="2BCF89C9" w14:textId="77777777" w:rsidR="00741E38" w:rsidRDefault="00741E38" w:rsidP="00741E38">
      <w:pPr>
        <w:pStyle w:val="ListParagraph"/>
        <w:spacing w:before="0"/>
        <w:rPr>
          <w:bCs/>
        </w:rPr>
      </w:pPr>
      <w:r w:rsidRPr="002660A5">
        <w:rPr>
          <w:bCs/>
        </w:rPr>
        <w:t>rural primary health</w:t>
      </w:r>
    </w:p>
    <w:p w14:paraId="53E5A701" w14:textId="77777777" w:rsidR="00741E38" w:rsidRPr="002660A5" w:rsidRDefault="00741E38" w:rsidP="00741E38">
      <w:pPr>
        <w:pStyle w:val="ListParagraph"/>
        <w:spacing w:before="0"/>
        <w:rPr>
          <w:bCs/>
        </w:rPr>
      </w:pPr>
      <w:r w:rsidRPr="005A6044">
        <w:t>suicide prevention</w:t>
      </w:r>
      <w:r>
        <w:rPr>
          <w:bCs/>
        </w:rPr>
        <w:t>.</w:t>
      </w:r>
    </w:p>
    <w:p w14:paraId="6C0B5D19" w14:textId="77777777" w:rsidR="00741E38" w:rsidRPr="0026184E" w:rsidRDefault="00741E38" w:rsidP="00C547B6">
      <w:pPr>
        <w:spacing w:before="0"/>
      </w:pPr>
    </w:p>
    <w:p w14:paraId="7E2E83A1" w14:textId="77777777" w:rsidR="004D01C8" w:rsidRDefault="004D01C8" w:rsidP="004D01C8">
      <w:pPr>
        <w:pStyle w:val="Heading1"/>
        <w:sectPr w:rsidR="004D01C8" w:rsidSect="00E549F4">
          <w:type w:val="continuous"/>
          <w:pgSz w:w="11900" w:h="16840"/>
          <w:pgMar w:top="1418" w:right="1134" w:bottom="1134" w:left="1134" w:header="851" w:footer="567" w:gutter="0"/>
          <w:cols w:num="3" w:space="708"/>
          <w:titlePg/>
          <w:docGrid w:linePitch="360"/>
        </w:sectPr>
      </w:pPr>
    </w:p>
    <w:p w14:paraId="64B7D37B" w14:textId="77777777" w:rsidR="00FB60A2" w:rsidRPr="006B0469" w:rsidRDefault="00FB60A2" w:rsidP="004451FA">
      <w:pPr>
        <w:pStyle w:val="Heading1"/>
        <w:spacing w:before="480"/>
      </w:pPr>
      <w:r w:rsidRPr="006B0469">
        <w:lastRenderedPageBreak/>
        <w:t>Commissioning services</w:t>
      </w:r>
    </w:p>
    <w:p w14:paraId="7B390493" w14:textId="77777777" w:rsidR="00FB60A2" w:rsidRDefault="00FB60A2" w:rsidP="00FB60A2">
      <w:pPr>
        <w:spacing w:before="0"/>
      </w:pPr>
      <w:r w:rsidRPr="006B0469">
        <w:t>Commissioning is the process of working with communities and providers to identify health priorities; designing services to address those priorities; then procuring and implementing these services in partnership with providers to ensure they meet required outcomes. Commissioning is one of the roles the Australian Government has given all PHNs.</w:t>
      </w:r>
    </w:p>
    <w:p w14:paraId="55717503" w14:textId="7696D4DA" w:rsidR="00FB60A2" w:rsidRPr="006B0469" w:rsidRDefault="00FB60A2" w:rsidP="00FB60A2">
      <w:pPr>
        <w:spacing w:before="0"/>
      </w:pPr>
      <w:r>
        <w:t xml:space="preserve">Our commissioned services are detailed in Our Services Portal: </w:t>
      </w:r>
      <w:proofErr w:type="gramStart"/>
      <w:r w:rsidRPr="00E82A66">
        <w:rPr>
          <w:rStyle w:val="Hyperlink"/>
          <w:rFonts w:eastAsia="Times New Roman" w:cs="Arial"/>
          <w:szCs w:val="20"/>
          <w:lang w:eastAsia="en-AU"/>
        </w:rPr>
        <w:t>services.primaryhealthtas.com.au</w:t>
      </w:r>
      <w:proofErr w:type="gramEnd"/>
    </w:p>
    <w:p w14:paraId="4D509CBF" w14:textId="77777777" w:rsidR="00121E8A" w:rsidRPr="006B0469" w:rsidRDefault="00121E8A" w:rsidP="00121E8A">
      <w:pPr>
        <w:pStyle w:val="Heading1"/>
      </w:pPr>
      <w:r>
        <w:t xml:space="preserve">More information </w:t>
      </w:r>
    </w:p>
    <w:p w14:paraId="289A1E8F" w14:textId="479AA0F8" w:rsidR="00121E8A" w:rsidRDefault="00121E8A" w:rsidP="00121E8A">
      <w:pPr>
        <w:spacing w:after="0"/>
      </w:pPr>
      <w:r w:rsidRPr="006B0469">
        <w:t xml:space="preserve">For more information about any aspect of our work, email us at </w:t>
      </w:r>
      <w:hyperlink r:id="rId17" w:history="1">
        <w:r w:rsidR="00057D0B">
          <w:rPr>
            <w:rStyle w:val="Hyperlink"/>
            <w:rFonts w:eastAsia="Times New Roman" w:cs="Arial"/>
            <w:szCs w:val="20"/>
            <w:lang w:eastAsia="en-AU"/>
          </w:rPr>
          <w:t>info</w:t>
        </w:r>
        <w:r w:rsidRPr="00A0433A">
          <w:rPr>
            <w:rStyle w:val="Hyperlink"/>
            <w:rFonts w:eastAsia="Times New Roman" w:cs="Arial"/>
            <w:szCs w:val="20"/>
            <w:lang w:eastAsia="en-AU"/>
          </w:rPr>
          <w:t>@primaryhealthtas.com.au</w:t>
        </w:r>
      </w:hyperlink>
      <w:r w:rsidRPr="006B0469">
        <w:rPr>
          <w:color w:val="0070C0"/>
        </w:rPr>
        <w:t xml:space="preserve"> </w:t>
      </w:r>
      <w:r w:rsidRPr="006B0469">
        <w:t xml:space="preserve">or call us on 1300 653 169. </w:t>
      </w:r>
    </w:p>
    <w:p w14:paraId="3B931F41" w14:textId="77777777" w:rsidR="00121E8A" w:rsidRDefault="009B2A12" w:rsidP="00121E8A">
      <w:pPr>
        <w:spacing w:after="0"/>
        <w:rPr>
          <w:rStyle w:val="Hyperlink"/>
          <w:szCs w:val="20"/>
        </w:rPr>
      </w:pPr>
      <w:hyperlink r:id="rId18" w:history="1">
        <w:r w:rsidR="00121E8A" w:rsidRPr="00695598">
          <w:rPr>
            <w:rStyle w:val="Hyperlink"/>
            <w:szCs w:val="20"/>
          </w:rPr>
          <w:t>www.primaryhealthtas.com.au</w:t>
        </w:r>
      </w:hyperlink>
    </w:p>
    <w:p w14:paraId="1622C926" w14:textId="77777777" w:rsidR="00121E8A" w:rsidRPr="00F9206D" w:rsidRDefault="00121E8A" w:rsidP="00121E8A">
      <w:pPr>
        <w:pStyle w:val="PHTdetails"/>
        <w:keepNext w:val="0"/>
        <w:keepLines w:val="0"/>
      </w:pPr>
      <w:bookmarkStart w:id="0" w:name="_Hlk532819743"/>
      <w:r w:rsidRPr="00F9206D">
        <w:t>Primary Health Tasmania Limited</w:t>
      </w:r>
    </w:p>
    <w:p w14:paraId="4F8B63B0" w14:textId="77777777" w:rsidR="00121E8A" w:rsidRDefault="00121E8A" w:rsidP="00121E8A">
      <w:pPr>
        <w:pStyle w:val="PHTdetails"/>
        <w:keepNext w:val="0"/>
        <w:keepLine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0AFD2A" wp14:editId="0E9F0303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734400" cy="360000"/>
                <wp:effectExtent l="0" t="0" r="8890" b="254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00" cy="360000"/>
                          <a:chOff x="-3" y="-3"/>
                          <a:chExt cx="763340" cy="364545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8792" y="-2"/>
                            <a:ext cx="364545" cy="36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" y="-3"/>
                            <a:ext cx="363856" cy="363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174F9" id="Group 1" o:spid="_x0000_s1026" style="position:absolute;margin-left:0;margin-top:16.4pt;width:57.85pt;height:28.35pt;z-index:251659264;mso-position-horizontal:left;mso-position-horizontal-relative:margin;mso-width-relative:margin;mso-height-relative:margin" coordorigin="" coordsize="7633,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href="https://twitter.com/TasPHN" style="position:absolute;left:3987;width:3646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" o:button="t">
                  <v:fill o:detectmouseclick="t"/>
                  <v:imagedata r:id="rId23" o:title=""/>
                </v:shape>
                <v:shape id="Picture 5" o:spid="_x0000_s1028" type="#_x0000_t75" href="https://www.facebook.com/primaryhealthtas/" style="position:absolute;width:3638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" o:button="t">
                  <v:fill o:detectmouseclick="t"/>
                  <v:imagedata r:id="rId24" o:title=""/>
                </v:shape>
                <w10:wrap type="topAndBottom" anchorx="margin"/>
              </v:group>
            </w:pict>
          </mc:Fallback>
        </mc:AlternateContent>
      </w:r>
      <w:r w:rsidRPr="00F9206D">
        <w:t>ABN 47 082 572 629</w:t>
      </w:r>
      <w:bookmarkEnd w:id="0"/>
    </w:p>
    <w:p w14:paraId="317C2936" w14:textId="77777777" w:rsidR="00121E8A" w:rsidRDefault="00121E8A" w:rsidP="00121E8A"/>
    <w:p w14:paraId="0345C108" w14:textId="3B280D94" w:rsidR="00121E8A" w:rsidRPr="00340337" w:rsidRDefault="00343DFD" w:rsidP="00121E8A">
      <w:pPr>
        <w:rPr>
          <w:i/>
          <w:iCs/>
        </w:rPr>
      </w:pPr>
      <w:r>
        <w:rPr>
          <w:i/>
          <w:iCs/>
        </w:rPr>
        <w:t>February 2023</w:t>
      </w:r>
    </w:p>
    <w:p w14:paraId="1698B209" w14:textId="7AF2C068" w:rsidR="00EE7C1E" w:rsidRDefault="00EE7C1E" w:rsidP="00D3442B">
      <w:pPr>
        <w:spacing w:after="0"/>
      </w:pPr>
    </w:p>
    <w:p w14:paraId="4DCC5E60" w14:textId="77777777" w:rsidR="00EE7C1E" w:rsidRPr="009208A6" w:rsidRDefault="00EE7C1E" w:rsidP="00D3442B">
      <w:pPr>
        <w:spacing w:after="0"/>
        <w:rPr>
          <w:color w:val="0000FF"/>
          <w:szCs w:val="20"/>
        </w:rPr>
      </w:pPr>
    </w:p>
    <w:p w14:paraId="7FEF1E3C" w14:textId="7236BC50" w:rsidR="00206634" w:rsidRDefault="00206634" w:rsidP="00D3442B">
      <w:pPr>
        <w:spacing w:after="0"/>
      </w:pPr>
    </w:p>
    <w:sectPr w:rsidR="00206634" w:rsidSect="00686172">
      <w:headerReference w:type="default" r:id="rId25"/>
      <w:footerReference w:type="default" r:id="rId26"/>
      <w:footerReference w:type="first" r:id="rId27"/>
      <w:type w:val="continuous"/>
      <w:pgSz w:w="11900" w:h="16840"/>
      <w:pgMar w:top="1418" w:right="1134" w:bottom="1418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BC295" w14:textId="77777777" w:rsidR="00F06188" w:rsidRDefault="00F06188" w:rsidP="0023394B">
      <w:r>
        <w:separator/>
      </w:r>
    </w:p>
  </w:endnote>
  <w:endnote w:type="continuationSeparator" w:id="0">
    <w:p w14:paraId="4FA0A4E7" w14:textId="77777777" w:rsidR="00F06188" w:rsidRDefault="00F06188" w:rsidP="00233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C25AD" w14:textId="77777777" w:rsidR="004D01C8" w:rsidRPr="0021723C" w:rsidRDefault="004D01C8" w:rsidP="0021723C">
    <w:pPr>
      <w:pStyle w:val="Footer"/>
    </w:pPr>
    <w:r>
      <w:rPr>
        <w:noProof/>
      </w:rPr>
      <w:drawing>
        <wp:anchor distT="0" distB="0" distL="114300" distR="114300" simplePos="0" relativeHeight="251676672" behindDoc="1" locked="1" layoutInCell="1" allowOverlap="1" wp14:anchorId="57D9D842" wp14:editId="5B4A35F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8859600" cy="792000"/>
          <wp:effectExtent l="0" t="0" r="0" b="8255"/>
          <wp:wrapTight wrapText="bothSides">
            <wp:wrapPolygon edited="0">
              <wp:start x="0" y="0"/>
              <wp:lineTo x="0" y="21306"/>
              <wp:lineTo x="21550" y="21306"/>
              <wp:lineTo x="21550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T Logo ElementLG.jpg"/>
                  <pic:cNvPicPr/>
                </pic:nvPicPr>
                <pic:blipFill rotWithShape="1">
                  <a:blip r:embed="rId1"/>
                  <a:srcRect l="26228" r="7221"/>
                  <a:stretch/>
                </pic:blipFill>
                <pic:spPr bwMode="auto">
                  <a:xfrm flipH="1">
                    <a:off x="0" y="0"/>
                    <a:ext cx="8859600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14986" w14:textId="77777777" w:rsidR="004D01C8" w:rsidRDefault="004D01C8">
    <w:pPr>
      <w:pStyle w:val="Footer"/>
    </w:pPr>
    <w:r>
      <w:rPr>
        <w:noProof/>
      </w:rPr>
      <w:drawing>
        <wp:anchor distT="0" distB="0" distL="114300" distR="114300" simplePos="0" relativeHeight="251677696" behindDoc="1" locked="1" layoutInCell="1" allowOverlap="1" wp14:anchorId="49052457" wp14:editId="654FEEC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859600" cy="792000"/>
          <wp:effectExtent l="0" t="0" r="0" b="8255"/>
          <wp:wrapTight wrapText="bothSides">
            <wp:wrapPolygon edited="0">
              <wp:start x="0" y="0"/>
              <wp:lineTo x="0" y="21306"/>
              <wp:lineTo x="21550" y="21306"/>
              <wp:lineTo x="21550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T Logo ElementLG.jpg"/>
                  <pic:cNvPicPr/>
                </pic:nvPicPr>
                <pic:blipFill rotWithShape="1">
                  <a:blip r:embed="rId1"/>
                  <a:srcRect l="26228" r="7221"/>
                  <a:stretch/>
                </pic:blipFill>
                <pic:spPr bwMode="auto">
                  <a:xfrm>
                    <a:off x="0" y="0"/>
                    <a:ext cx="8859600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7A35" w14:textId="77777777" w:rsidR="0052509F" w:rsidRPr="0021723C" w:rsidRDefault="0021723C" w:rsidP="0021723C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2584AB20" wp14:editId="6DA5A5F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8859600" cy="792000"/>
          <wp:effectExtent l="0" t="0" r="0" b="8255"/>
          <wp:wrapTight wrapText="bothSides">
            <wp:wrapPolygon edited="0">
              <wp:start x="0" y="0"/>
              <wp:lineTo x="0" y="21306"/>
              <wp:lineTo x="21550" y="21306"/>
              <wp:lineTo x="21550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T Logo ElementLG.jpg"/>
                  <pic:cNvPicPr/>
                </pic:nvPicPr>
                <pic:blipFill rotWithShape="1">
                  <a:blip r:embed="rId1"/>
                  <a:srcRect l="26228" r="7221"/>
                  <a:stretch/>
                </pic:blipFill>
                <pic:spPr bwMode="auto">
                  <a:xfrm flipH="1">
                    <a:off x="0" y="0"/>
                    <a:ext cx="8859600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A16E" w14:textId="77777777" w:rsidR="000B73B0" w:rsidRDefault="000B73B0">
    <w:pPr>
      <w:pStyle w:val="Footer"/>
    </w:pPr>
    <w:r>
      <w:rPr>
        <w:noProof/>
      </w:rPr>
      <w:drawing>
        <wp:anchor distT="0" distB="0" distL="114300" distR="114300" simplePos="0" relativeHeight="251673600" behindDoc="1" locked="1" layoutInCell="1" allowOverlap="1" wp14:anchorId="06DCEF8B" wp14:editId="64DE4FE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859600" cy="792000"/>
          <wp:effectExtent l="0" t="0" r="0" b="8255"/>
          <wp:wrapTight wrapText="bothSides">
            <wp:wrapPolygon edited="0">
              <wp:start x="0" y="0"/>
              <wp:lineTo x="0" y="21306"/>
              <wp:lineTo x="21550" y="21306"/>
              <wp:lineTo x="21550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T Logo ElementLG.jpg"/>
                  <pic:cNvPicPr/>
                </pic:nvPicPr>
                <pic:blipFill rotWithShape="1">
                  <a:blip r:embed="rId1"/>
                  <a:srcRect l="26228" r="7221"/>
                  <a:stretch/>
                </pic:blipFill>
                <pic:spPr bwMode="auto">
                  <a:xfrm>
                    <a:off x="0" y="0"/>
                    <a:ext cx="8859600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6A65D" w14:textId="77777777" w:rsidR="00F06188" w:rsidRDefault="00F06188" w:rsidP="0023394B">
      <w:r>
        <w:separator/>
      </w:r>
    </w:p>
  </w:footnote>
  <w:footnote w:type="continuationSeparator" w:id="0">
    <w:p w14:paraId="761A399B" w14:textId="77777777" w:rsidR="00F06188" w:rsidRDefault="00F06188" w:rsidP="00233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96F3" w14:textId="77777777" w:rsidR="004D01C8" w:rsidRDefault="004D01C8">
    <w:pPr>
      <w:pStyle w:val="Header"/>
    </w:pPr>
    <w:r>
      <w:rPr>
        <w:noProof/>
      </w:rPr>
      <w:drawing>
        <wp:anchor distT="0" distB="0" distL="114300" distR="114300" simplePos="0" relativeHeight="251675648" behindDoc="1" locked="1" layoutInCell="1" allowOverlap="1" wp14:anchorId="2100BAD5" wp14:editId="340C530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859600" cy="792000"/>
          <wp:effectExtent l="0" t="0" r="0" b="8255"/>
          <wp:wrapTight wrapText="bothSides">
            <wp:wrapPolygon edited="0">
              <wp:start x="0" y="0"/>
              <wp:lineTo x="0" y="21306"/>
              <wp:lineTo x="21550" y="21306"/>
              <wp:lineTo x="21550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T Logo ElementLG.jpg"/>
                  <pic:cNvPicPr/>
                </pic:nvPicPr>
                <pic:blipFill rotWithShape="1">
                  <a:blip r:embed="rId1"/>
                  <a:srcRect l="26228" r="7221"/>
                  <a:stretch/>
                </pic:blipFill>
                <pic:spPr bwMode="auto">
                  <a:xfrm>
                    <a:off x="0" y="0"/>
                    <a:ext cx="8859600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7757" w14:textId="77777777" w:rsidR="0021723C" w:rsidRDefault="0021723C">
    <w:pPr>
      <w:pStyle w:val="Header"/>
    </w:pPr>
    <w:r>
      <w:rPr>
        <w:noProof/>
      </w:rPr>
      <w:drawing>
        <wp:anchor distT="0" distB="0" distL="114300" distR="114300" simplePos="0" relativeHeight="251657216" behindDoc="1" locked="1" layoutInCell="1" allowOverlap="1" wp14:anchorId="56A20BDC" wp14:editId="21ADD9A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859600" cy="792000"/>
          <wp:effectExtent l="0" t="0" r="0" b="8255"/>
          <wp:wrapTight wrapText="bothSides">
            <wp:wrapPolygon edited="0">
              <wp:start x="0" y="0"/>
              <wp:lineTo x="0" y="21306"/>
              <wp:lineTo x="21550" y="21306"/>
              <wp:lineTo x="21550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HT Logo ElementLG.jpg"/>
                  <pic:cNvPicPr/>
                </pic:nvPicPr>
                <pic:blipFill rotWithShape="1">
                  <a:blip r:embed="rId1"/>
                  <a:srcRect l="26228" r="7221"/>
                  <a:stretch/>
                </pic:blipFill>
                <pic:spPr bwMode="auto">
                  <a:xfrm>
                    <a:off x="0" y="0"/>
                    <a:ext cx="8859600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144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E5EC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ECC1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A41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BE89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1CF6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30CB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3498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86B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5A53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735E8E"/>
    <w:multiLevelType w:val="multilevel"/>
    <w:tmpl w:val="6BF070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766914"/>
    <w:multiLevelType w:val="hybridMultilevel"/>
    <w:tmpl w:val="C37627BA"/>
    <w:lvl w:ilvl="0" w:tplc="9A02B98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B92DB" w:themeColor="accent2"/>
        <w:sz w:val="20"/>
        <w:u w:val="none"/>
        <w:vertAlign w:val="baseli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A0724"/>
    <w:multiLevelType w:val="hybridMultilevel"/>
    <w:tmpl w:val="38F8DD6C"/>
    <w:lvl w:ilvl="0" w:tplc="BF3CDDF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4D72CBD"/>
    <w:multiLevelType w:val="multilevel"/>
    <w:tmpl w:val="2054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9F5629"/>
    <w:multiLevelType w:val="multilevel"/>
    <w:tmpl w:val="6E06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863D9C"/>
    <w:multiLevelType w:val="hybridMultilevel"/>
    <w:tmpl w:val="BAA27A7C"/>
    <w:lvl w:ilvl="0" w:tplc="BD501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494901">
    <w:abstractNumId w:val="11"/>
  </w:num>
  <w:num w:numId="2" w16cid:durableId="994457710">
    <w:abstractNumId w:val="9"/>
  </w:num>
  <w:num w:numId="3" w16cid:durableId="1670012803">
    <w:abstractNumId w:val="7"/>
  </w:num>
  <w:num w:numId="4" w16cid:durableId="161165240">
    <w:abstractNumId w:val="6"/>
  </w:num>
  <w:num w:numId="5" w16cid:durableId="446705559">
    <w:abstractNumId w:val="5"/>
  </w:num>
  <w:num w:numId="6" w16cid:durableId="1938361754">
    <w:abstractNumId w:val="4"/>
  </w:num>
  <w:num w:numId="7" w16cid:durableId="1025983109">
    <w:abstractNumId w:val="8"/>
  </w:num>
  <w:num w:numId="8" w16cid:durableId="692415524">
    <w:abstractNumId w:val="3"/>
  </w:num>
  <w:num w:numId="9" w16cid:durableId="2136756390">
    <w:abstractNumId w:val="2"/>
  </w:num>
  <w:num w:numId="10" w16cid:durableId="1624650606">
    <w:abstractNumId w:val="1"/>
  </w:num>
  <w:num w:numId="11" w16cid:durableId="993946702">
    <w:abstractNumId w:val="0"/>
  </w:num>
  <w:num w:numId="12" w16cid:durableId="544946428">
    <w:abstractNumId w:val="15"/>
  </w:num>
  <w:num w:numId="13" w16cid:durableId="1516730491">
    <w:abstractNumId w:val="13"/>
  </w:num>
  <w:num w:numId="14" w16cid:durableId="478621566">
    <w:abstractNumId w:val="14"/>
  </w:num>
  <w:num w:numId="15" w16cid:durableId="1016422853">
    <w:abstractNumId w:val="11"/>
  </w:num>
  <w:num w:numId="16" w16cid:durableId="698051206">
    <w:abstractNumId w:val="11"/>
  </w:num>
  <w:num w:numId="17" w16cid:durableId="1500190779">
    <w:abstractNumId w:val="11"/>
  </w:num>
  <w:num w:numId="18" w16cid:durableId="453600489">
    <w:abstractNumId w:val="11"/>
  </w:num>
  <w:num w:numId="19" w16cid:durableId="690449430">
    <w:abstractNumId w:val="11"/>
  </w:num>
  <w:num w:numId="20" w16cid:durableId="1161654651">
    <w:abstractNumId w:val="10"/>
  </w:num>
  <w:num w:numId="21" w16cid:durableId="371197492">
    <w:abstractNumId w:val="11"/>
  </w:num>
  <w:num w:numId="22" w16cid:durableId="1209225847">
    <w:abstractNumId w:val="11"/>
  </w:num>
  <w:num w:numId="23" w16cid:durableId="894745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72D"/>
    <w:rsid w:val="00011F50"/>
    <w:rsid w:val="0003530D"/>
    <w:rsid w:val="000426EB"/>
    <w:rsid w:val="00044FA1"/>
    <w:rsid w:val="0004760E"/>
    <w:rsid w:val="00051823"/>
    <w:rsid w:val="00057D0B"/>
    <w:rsid w:val="000655E5"/>
    <w:rsid w:val="00067C9D"/>
    <w:rsid w:val="000714E8"/>
    <w:rsid w:val="00077111"/>
    <w:rsid w:val="00080AD2"/>
    <w:rsid w:val="0009421D"/>
    <w:rsid w:val="00096B5C"/>
    <w:rsid w:val="000A5DF2"/>
    <w:rsid w:val="000B73B0"/>
    <w:rsid w:val="000C24F1"/>
    <w:rsid w:val="000C28F9"/>
    <w:rsid w:val="000C3B79"/>
    <w:rsid w:val="000E38AF"/>
    <w:rsid w:val="000E4DFA"/>
    <w:rsid w:val="000E5CE9"/>
    <w:rsid w:val="001010E3"/>
    <w:rsid w:val="00103983"/>
    <w:rsid w:val="00121E8A"/>
    <w:rsid w:val="001332A3"/>
    <w:rsid w:val="001478C6"/>
    <w:rsid w:val="00151F08"/>
    <w:rsid w:val="00160319"/>
    <w:rsid w:val="001635B5"/>
    <w:rsid w:val="00164D84"/>
    <w:rsid w:val="001871AF"/>
    <w:rsid w:val="001A356B"/>
    <w:rsid w:val="001B4FD6"/>
    <w:rsid w:val="001C1992"/>
    <w:rsid w:val="001C7B56"/>
    <w:rsid w:val="001E79CB"/>
    <w:rsid w:val="00206204"/>
    <w:rsid w:val="00206634"/>
    <w:rsid w:val="002130FA"/>
    <w:rsid w:val="0021723C"/>
    <w:rsid w:val="00217F5B"/>
    <w:rsid w:val="00223A68"/>
    <w:rsid w:val="0022673D"/>
    <w:rsid w:val="00231899"/>
    <w:rsid w:val="0023394B"/>
    <w:rsid w:val="00234BE0"/>
    <w:rsid w:val="002379A7"/>
    <w:rsid w:val="002574DA"/>
    <w:rsid w:val="0026184E"/>
    <w:rsid w:val="00261D1F"/>
    <w:rsid w:val="0026292D"/>
    <w:rsid w:val="0027567E"/>
    <w:rsid w:val="00280C09"/>
    <w:rsid w:val="002A12CB"/>
    <w:rsid w:val="002A7D7F"/>
    <w:rsid w:val="002C2C8B"/>
    <w:rsid w:val="002E21B7"/>
    <w:rsid w:val="002E3A85"/>
    <w:rsid w:val="002E3A8E"/>
    <w:rsid w:val="002E6200"/>
    <w:rsid w:val="00312ADF"/>
    <w:rsid w:val="003259EF"/>
    <w:rsid w:val="00327D06"/>
    <w:rsid w:val="0033570C"/>
    <w:rsid w:val="00343DFD"/>
    <w:rsid w:val="003514FC"/>
    <w:rsid w:val="00353CEF"/>
    <w:rsid w:val="00380D4A"/>
    <w:rsid w:val="00381137"/>
    <w:rsid w:val="00382E86"/>
    <w:rsid w:val="00396CD0"/>
    <w:rsid w:val="003A7A0C"/>
    <w:rsid w:val="003B1C63"/>
    <w:rsid w:val="003C0751"/>
    <w:rsid w:val="003D19EC"/>
    <w:rsid w:val="003D6688"/>
    <w:rsid w:val="003E31F1"/>
    <w:rsid w:val="003F170B"/>
    <w:rsid w:val="00400603"/>
    <w:rsid w:val="00412749"/>
    <w:rsid w:val="00416B95"/>
    <w:rsid w:val="00425676"/>
    <w:rsid w:val="00427DEC"/>
    <w:rsid w:val="00442C6D"/>
    <w:rsid w:val="004451FA"/>
    <w:rsid w:val="004471E3"/>
    <w:rsid w:val="004702C4"/>
    <w:rsid w:val="00472BA0"/>
    <w:rsid w:val="0049744D"/>
    <w:rsid w:val="004B074E"/>
    <w:rsid w:val="004C3D11"/>
    <w:rsid w:val="004D01C8"/>
    <w:rsid w:val="004E7BE3"/>
    <w:rsid w:val="004F1580"/>
    <w:rsid w:val="004F61B5"/>
    <w:rsid w:val="00513D44"/>
    <w:rsid w:val="00513F0B"/>
    <w:rsid w:val="00521ACA"/>
    <w:rsid w:val="005239C5"/>
    <w:rsid w:val="0052509F"/>
    <w:rsid w:val="00544FDF"/>
    <w:rsid w:val="00545CC8"/>
    <w:rsid w:val="005531EE"/>
    <w:rsid w:val="00563F86"/>
    <w:rsid w:val="00575695"/>
    <w:rsid w:val="005929A7"/>
    <w:rsid w:val="00595262"/>
    <w:rsid w:val="00596D78"/>
    <w:rsid w:val="00597C48"/>
    <w:rsid w:val="005B0A7D"/>
    <w:rsid w:val="005D61C9"/>
    <w:rsid w:val="005E52DE"/>
    <w:rsid w:val="005E6A8A"/>
    <w:rsid w:val="00621737"/>
    <w:rsid w:val="0062201F"/>
    <w:rsid w:val="00633AC2"/>
    <w:rsid w:val="006421C2"/>
    <w:rsid w:val="00644A2E"/>
    <w:rsid w:val="00647BC1"/>
    <w:rsid w:val="00657A06"/>
    <w:rsid w:val="00675937"/>
    <w:rsid w:val="00680C64"/>
    <w:rsid w:val="006824BD"/>
    <w:rsid w:val="00686172"/>
    <w:rsid w:val="00691E42"/>
    <w:rsid w:val="00693022"/>
    <w:rsid w:val="00695598"/>
    <w:rsid w:val="006B0469"/>
    <w:rsid w:val="006B5637"/>
    <w:rsid w:val="006C6847"/>
    <w:rsid w:val="006D78F5"/>
    <w:rsid w:val="006E2BDE"/>
    <w:rsid w:val="006F078E"/>
    <w:rsid w:val="006F2F8F"/>
    <w:rsid w:val="0070353A"/>
    <w:rsid w:val="007047D6"/>
    <w:rsid w:val="00707EE0"/>
    <w:rsid w:val="0071198D"/>
    <w:rsid w:val="00720B61"/>
    <w:rsid w:val="007262A3"/>
    <w:rsid w:val="00727373"/>
    <w:rsid w:val="00733843"/>
    <w:rsid w:val="00737383"/>
    <w:rsid w:val="00741E38"/>
    <w:rsid w:val="00757AFA"/>
    <w:rsid w:val="00761D34"/>
    <w:rsid w:val="00782629"/>
    <w:rsid w:val="00785455"/>
    <w:rsid w:val="00794F64"/>
    <w:rsid w:val="00796A58"/>
    <w:rsid w:val="007A4C26"/>
    <w:rsid w:val="007A56A9"/>
    <w:rsid w:val="007A6840"/>
    <w:rsid w:val="007B1E4C"/>
    <w:rsid w:val="007D6151"/>
    <w:rsid w:val="007E4D66"/>
    <w:rsid w:val="007F29B6"/>
    <w:rsid w:val="007F572D"/>
    <w:rsid w:val="007F79C0"/>
    <w:rsid w:val="00803343"/>
    <w:rsid w:val="00803DE2"/>
    <w:rsid w:val="0080799D"/>
    <w:rsid w:val="00814C0B"/>
    <w:rsid w:val="00831A22"/>
    <w:rsid w:val="0087140B"/>
    <w:rsid w:val="00881E6B"/>
    <w:rsid w:val="00884266"/>
    <w:rsid w:val="008850E5"/>
    <w:rsid w:val="00886A57"/>
    <w:rsid w:val="00887AED"/>
    <w:rsid w:val="008918D9"/>
    <w:rsid w:val="0089508C"/>
    <w:rsid w:val="0089762C"/>
    <w:rsid w:val="008A3017"/>
    <w:rsid w:val="008A3A02"/>
    <w:rsid w:val="008B0D87"/>
    <w:rsid w:val="008B7744"/>
    <w:rsid w:val="008C5AEA"/>
    <w:rsid w:val="008E587B"/>
    <w:rsid w:val="009062BD"/>
    <w:rsid w:val="009103D2"/>
    <w:rsid w:val="00911C9C"/>
    <w:rsid w:val="00913C00"/>
    <w:rsid w:val="00916154"/>
    <w:rsid w:val="009262E6"/>
    <w:rsid w:val="0093524E"/>
    <w:rsid w:val="00944F57"/>
    <w:rsid w:val="0098422D"/>
    <w:rsid w:val="00992B9F"/>
    <w:rsid w:val="009B2A12"/>
    <w:rsid w:val="009B65E5"/>
    <w:rsid w:val="009E33B8"/>
    <w:rsid w:val="00A04D53"/>
    <w:rsid w:val="00A100A0"/>
    <w:rsid w:val="00A136AC"/>
    <w:rsid w:val="00A13943"/>
    <w:rsid w:val="00A17307"/>
    <w:rsid w:val="00A17FC5"/>
    <w:rsid w:val="00A37EC8"/>
    <w:rsid w:val="00A42433"/>
    <w:rsid w:val="00A45190"/>
    <w:rsid w:val="00A47591"/>
    <w:rsid w:val="00A649F5"/>
    <w:rsid w:val="00A65359"/>
    <w:rsid w:val="00A662AA"/>
    <w:rsid w:val="00A75DA2"/>
    <w:rsid w:val="00A80595"/>
    <w:rsid w:val="00A815E3"/>
    <w:rsid w:val="00A86843"/>
    <w:rsid w:val="00A86C90"/>
    <w:rsid w:val="00A8749E"/>
    <w:rsid w:val="00AA1922"/>
    <w:rsid w:val="00AA1EDA"/>
    <w:rsid w:val="00AA301C"/>
    <w:rsid w:val="00AB261A"/>
    <w:rsid w:val="00AB61F6"/>
    <w:rsid w:val="00AC3C9A"/>
    <w:rsid w:val="00AC47A5"/>
    <w:rsid w:val="00AD7C1E"/>
    <w:rsid w:val="00AE2032"/>
    <w:rsid w:val="00AE2DBA"/>
    <w:rsid w:val="00AF1AC1"/>
    <w:rsid w:val="00AF1E8E"/>
    <w:rsid w:val="00AF3DB2"/>
    <w:rsid w:val="00B13095"/>
    <w:rsid w:val="00B2403C"/>
    <w:rsid w:val="00B3075C"/>
    <w:rsid w:val="00B53023"/>
    <w:rsid w:val="00B63A52"/>
    <w:rsid w:val="00B70108"/>
    <w:rsid w:val="00B85217"/>
    <w:rsid w:val="00B86117"/>
    <w:rsid w:val="00B868D4"/>
    <w:rsid w:val="00B93D2C"/>
    <w:rsid w:val="00BB56EE"/>
    <w:rsid w:val="00BB7B8E"/>
    <w:rsid w:val="00BC05D9"/>
    <w:rsid w:val="00BC518F"/>
    <w:rsid w:val="00BD17EF"/>
    <w:rsid w:val="00BD2D08"/>
    <w:rsid w:val="00BD34E1"/>
    <w:rsid w:val="00BD6A73"/>
    <w:rsid w:val="00C0056F"/>
    <w:rsid w:val="00C0146E"/>
    <w:rsid w:val="00C02AA7"/>
    <w:rsid w:val="00C126D0"/>
    <w:rsid w:val="00C2363B"/>
    <w:rsid w:val="00C36E56"/>
    <w:rsid w:val="00C42FF5"/>
    <w:rsid w:val="00C4485B"/>
    <w:rsid w:val="00C4679E"/>
    <w:rsid w:val="00C50A0A"/>
    <w:rsid w:val="00C538F8"/>
    <w:rsid w:val="00C547B6"/>
    <w:rsid w:val="00C61DB1"/>
    <w:rsid w:val="00C644C2"/>
    <w:rsid w:val="00C73CF2"/>
    <w:rsid w:val="00C81EDB"/>
    <w:rsid w:val="00C84F98"/>
    <w:rsid w:val="00C927CA"/>
    <w:rsid w:val="00C93B34"/>
    <w:rsid w:val="00C9629B"/>
    <w:rsid w:val="00CA26C2"/>
    <w:rsid w:val="00CC0199"/>
    <w:rsid w:val="00CE5BC0"/>
    <w:rsid w:val="00CF2115"/>
    <w:rsid w:val="00CF476C"/>
    <w:rsid w:val="00D00E0D"/>
    <w:rsid w:val="00D01428"/>
    <w:rsid w:val="00D10228"/>
    <w:rsid w:val="00D135E0"/>
    <w:rsid w:val="00D2343A"/>
    <w:rsid w:val="00D3442B"/>
    <w:rsid w:val="00D51012"/>
    <w:rsid w:val="00D624E7"/>
    <w:rsid w:val="00D63ACA"/>
    <w:rsid w:val="00D660EB"/>
    <w:rsid w:val="00D709BD"/>
    <w:rsid w:val="00D75F9F"/>
    <w:rsid w:val="00D76E4F"/>
    <w:rsid w:val="00D915AC"/>
    <w:rsid w:val="00DA0847"/>
    <w:rsid w:val="00DB22B9"/>
    <w:rsid w:val="00DC3B15"/>
    <w:rsid w:val="00DD14F4"/>
    <w:rsid w:val="00DD2A8D"/>
    <w:rsid w:val="00DD3201"/>
    <w:rsid w:val="00E14ABA"/>
    <w:rsid w:val="00E34765"/>
    <w:rsid w:val="00E37C7E"/>
    <w:rsid w:val="00E40FE2"/>
    <w:rsid w:val="00E43238"/>
    <w:rsid w:val="00E537E7"/>
    <w:rsid w:val="00E549F4"/>
    <w:rsid w:val="00E57CF7"/>
    <w:rsid w:val="00E6686C"/>
    <w:rsid w:val="00E7077E"/>
    <w:rsid w:val="00E82A66"/>
    <w:rsid w:val="00E83A98"/>
    <w:rsid w:val="00E96CA8"/>
    <w:rsid w:val="00EA01A7"/>
    <w:rsid w:val="00EC0329"/>
    <w:rsid w:val="00EC200B"/>
    <w:rsid w:val="00EC7577"/>
    <w:rsid w:val="00EE2510"/>
    <w:rsid w:val="00EE7C1E"/>
    <w:rsid w:val="00F06188"/>
    <w:rsid w:val="00F116A5"/>
    <w:rsid w:val="00F165FD"/>
    <w:rsid w:val="00F2558F"/>
    <w:rsid w:val="00F344E4"/>
    <w:rsid w:val="00F363D3"/>
    <w:rsid w:val="00F373D4"/>
    <w:rsid w:val="00F41288"/>
    <w:rsid w:val="00F60B09"/>
    <w:rsid w:val="00F65C6B"/>
    <w:rsid w:val="00F70C6C"/>
    <w:rsid w:val="00F855FB"/>
    <w:rsid w:val="00F90410"/>
    <w:rsid w:val="00F9206D"/>
    <w:rsid w:val="00FA0956"/>
    <w:rsid w:val="00FB137A"/>
    <w:rsid w:val="00FB60A2"/>
    <w:rsid w:val="00FC1D50"/>
    <w:rsid w:val="00FC7B58"/>
    <w:rsid w:val="00FD196A"/>
    <w:rsid w:val="00FD4626"/>
    <w:rsid w:val="00FD5D44"/>
    <w:rsid w:val="00FE18DC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A59790"/>
  <w14:defaultImageDpi w14:val="330"/>
  <w15:docId w15:val="{B5386307-9A47-449B-8D9D-1680B732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FC5"/>
    <w:pPr>
      <w:widowControl w:val="0"/>
      <w:spacing w:before="120" w:after="120" w:line="252" w:lineRule="auto"/>
    </w:pPr>
    <w:rPr>
      <w:rFonts w:ascii="Arial" w:hAnsi="Arial"/>
      <w:color w:val="000000" w:themeColor="text1"/>
      <w:sz w:val="20"/>
      <w:lang w:val="en-AU"/>
    </w:rPr>
  </w:style>
  <w:style w:type="paragraph" w:styleId="Heading1">
    <w:name w:val="heading 1"/>
    <w:next w:val="Normal"/>
    <w:link w:val="Heading1Char"/>
    <w:uiPriority w:val="9"/>
    <w:qFormat/>
    <w:rsid w:val="00545CC8"/>
    <w:pPr>
      <w:keepNext/>
      <w:keepLines/>
      <w:spacing w:before="360" w:after="120"/>
      <w:outlineLvl w:val="0"/>
    </w:pPr>
    <w:rPr>
      <w:rFonts w:ascii="Arial" w:eastAsiaTheme="majorEastAsia" w:hAnsi="Arial" w:cs="Arial"/>
      <w:b/>
      <w:bCs/>
      <w:color w:val="003E6A" w:themeColor="accent1"/>
      <w:sz w:val="32"/>
      <w:szCs w:val="28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FD4626"/>
    <w:pPr>
      <w:keepNext/>
      <w:keepLines/>
      <w:spacing w:before="240" w:after="120"/>
      <w:outlineLvl w:val="1"/>
    </w:pPr>
    <w:rPr>
      <w:rFonts w:ascii="Arial" w:eastAsiaTheme="majorEastAsia" w:hAnsi="Arial" w:cs="Arial"/>
      <w:b/>
      <w:bCs/>
      <w:color w:val="003E6A" w:themeColor="accent1"/>
      <w:szCs w:val="26"/>
      <w:lang w:val="en-AU"/>
    </w:rPr>
  </w:style>
  <w:style w:type="paragraph" w:styleId="Heading3">
    <w:name w:val="heading 3"/>
    <w:next w:val="Normal"/>
    <w:link w:val="Heading3Char"/>
    <w:uiPriority w:val="9"/>
    <w:unhideWhenUsed/>
    <w:qFormat/>
    <w:rsid w:val="001C1992"/>
    <w:pPr>
      <w:keepNext/>
      <w:keepLines/>
      <w:spacing w:before="240" w:after="120"/>
      <w:outlineLvl w:val="2"/>
    </w:pPr>
    <w:rPr>
      <w:rFonts w:ascii="Arial" w:eastAsiaTheme="majorEastAsia" w:hAnsi="Arial" w:cs="Arial"/>
      <w:b/>
      <w:bCs/>
      <w:color w:val="000000" w:themeColor="accent4"/>
      <w:sz w:val="22"/>
      <w:lang w:val="en-AU"/>
    </w:rPr>
  </w:style>
  <w:style w:type="paragraph" w:styleId="Heading4">
    <w:name w:val="heading 4"/>
    <w:next w:val="Normal"/>
    <w:link w:val="Heading4Char"/>
    <w:uiPriority w:val="9"/>
    <w:unhideWhenUsed/>
    <w:rsid w:val="008C5AEA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A649F5"/>
    <w:rPr>
      <w:rFonts w:ascii="Arial" w:hAnsi="Arial"/>
      <w:color w:val="000000" w:themeColor="text1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A649F5"/>
    <w:rPr>
      <w:rFonts w:ascii="Arial" w:hAnsi="Arial"/>
      <w:color w:val="000000" w:themeColor="text1"/>
      <w:sz w:val="20"/>
      <w:lang w:val="en-AU"/>
    </w:rPr>
  </w:style>
  <w:style w:type="paragraph" w:styleId="Footer">
    <w:name w:val="footer"/>
    <w:link w:val="FooterChar"/>
    <w:uiPriority w:val="99"/>
    <w:unhideWhenUsed/>
    <w:rsid w:val="00AA1922"/>
    <w:rPr>
      <w:rFonts w:ascii="Arial" w:hAnsi="Arial"/>
      <w:color w:val="000000" w:themeColor="text1"/>
      <w:sz w:val="18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AA1922"/>
    <w:rPr>
      <w:rFonts w:ascii="Arial" w:hAnsi="Arial"/>
      <w:color w:val="000000" w:themeColor="text1"/>
      <w:sz w:val="18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E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unhideWhenUsed/>
    <w:rsid w:val="00D624E7"/>
    <w:rPr>
      <w:rFonts w:ascii="Arial" w:hAnsi="Arial"/>
      <w:sz w:val="20"/>
    </w:rPr>
    <w:tblPr>
      <w:tblBorders>
        <w:top w:val="single" w:sz="2" w:space="0" w:color="003E6A" w:themeColor="accent1"/>
        <w:left w:val="single" w:sz="2" w:space="0" w:color="003E6A" w:themeColor="accent1"/>
        <w:bottom w:val="single" w:sz="2" w:space="0" w:color="003E6A" w:themeColor="accent1"/>
        <w:right w:val="single" w:sz="2" w:space="0" w:color="003E6A" w:themeColor="accent1"/>
        <w:insideH w:val="single" w:sz="2" w:space="0" w:color="003E6A" w:themeColor="accent1"/>
        <w:insideV w:val="single" w:sz="2" w:space="0" w:color="003E6A" w:themeColor="accent1"/>
      </w:tblBorders>
      <w:tblCellMar>
        <w:left w:w="57" w:type="dxa"/>
        <w:right w:w="57" w:type="dxa"/>
      </w:tblCellMar>
    </w:tblPr>
  </w:style>
  <w:style w:type="paragraph" w:styleId="Subtitle">
    <w:name w:val="Subtitle"/>
    <w:next w:val="Normal"/>
    <w:link w:val="SubtitleChar"/>
    <w:uiPriority w:val="11"/>
    <w:rsid w:val="007047D6"/>
    <w:pPr>
      <w:numPr>
        <w:ilvl w:val="1"/>
      </w:numPr>
      <w:spacing w:after="160"/>
    </w:pPr>
    <w:rPr>
      <w:rFonts w:ascii="Arial Bold" w:hAnsi="Arial Bold"/>
      <w:b/>
      <w:color w:val="000000" w:themeColor="text1"/>
      <w:sz w:val="20"/>
      <w:szCs w:val="22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545CC8"/>
    <w:rPr>
      <w:rFonts w:ascii="Arial" w:eastAsiaTheme="majorEastAsia" w:hAnsi="Arial" w:cs="Arial"/>
      <w:b/>
      <w:bCs/>
      <w:color w:val="003E6A" w:themeColor="accent1"/>
      <w:sz w:val="32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FD4626"/>
    <w:rPr>
      <w:rFonts w:ascii="Arial" w:eastAsiaTheme="majorEastAsia" w:hAnsi="Arial" w:cs="Arial"/>
      <w:b/>
      <w:bCs/>
      <w:color w:val="003E6A" w:themeColor="accent1"/>
      <w:szCs w:val="26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047D6"/>
    <w:rPr>
      <w:rFonts w:ascii="Arial Bold" w:hAnsi="Arial Bold"/>
      <w:b/>
      <w:color w:val="000000" w:themeColor="text1"/>
      <w:sz w:val="20"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C1992"/>
    <w:rPr>
      <w:rFonts w:ascii="Arial" w:eastAsiaTheme="majorEastAsia" w:hAnsi="Arial" w:cs="Arial"/>
      <w:b/>
      <w:bCs/>
      <w:color w:val="000000" w:themeColor="accent4"/>
      <w:sz w:val="22"/>
      <w:lang w:val="en-AU"/>
    </w:rPr>
  </w:style>
  <w:style w:type="character" w:styleId="Hyperlink">
    <w:name w:val="Hyperlink"/>
    <w:basedOn w:val="DefaultParagraphFont"/>
    <w:uiPriority w:val="99"/>
    <w:unhideWhenUsed/>
    <w:rsid w:val="00647BC1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FF"/>
      <w:u w:val="none"/>
      <w:vertAlign w:val="baseline"/>
    </w:rPr>
  </w:style>
  <w:style w:type="paragraph" w:styleId="NoSpacing">
    <w:name w:val="No Spacing"/>
    <w:uiPriority w:val="1"/>
    <w:rsid w:val="00A649F5"/>
    <w:pPr>
      <w:widowControl w:val="0"/>
    </w:pPr>
    <w:rPr>
      <w:rFonts w:ascii="Arial" w:hAnsi="Arial"/>
      <w:color w:val="000000" w:themeColor="text1"/>
      <w:sz w:val="2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8C5AEA"/>
    <w:rPr>
      <w:rFonts w:asciiTheme="majorHAnsi" w:eastAsiaTheme="majorEastAsia" w:hAnsiTheme="majorHAnsi" w:cstheme="majorBidi"/>
      <w:b/>
      <w:bCs/>
      <w:iCs/>
      <w:color w:val="000000" w:themeColor="text1"/>
      <w:sz w:val="20"/>
      <w:lang w:val="en-AU"/>
    </w:rPr>
  </w:style>
  <w:style w:type="paragraph" w:styleId="ListParagraph">
    <w:name w:val="List Paragraph"/>
    <w:uiPriority w:val="34"/>
    <w:qFormat/>
    <w:rsid w:val="000B73B0"/>
    <w:pPr>
      <w:numPr>
        <w:numId w:val="1"/>
      </w:numPr>
      <w:spacing w:before="120" w:after="120" w:line="252" w:lineRule="auto"/>
      <w:contextualSpacing/>
    </w:pPr>
    <w:rPr>
      <w:rFonts w:ascii="Arial" w:hAnsi="Arial"/>
      <w:color w:val="000000" w:themeColor="text1"/>
      <w:sz w:val="20"/>
      <w:szCs w:val="20"/>
      <w:lang w:val="en-AU"/>
    </w:rPr>
  </w:style>
  <w:style w:type="paragraph" w:styleId="Title">
    <w:name w:val="Title"/>
    <w:next w:val="Normal"/>
    <w:link w:val="TitleChar"/>
    <w:uiPriority w:val="10"/>
    <w:rsid w:val="00521ACA"/>
    <w:rPr>
      <w:rFonts w:ascii="Arial" w:eastAsiaTheme="majorEastAsia" w:hAnsi="Arial" w:cstheme="majorBidi"/>
      <w:b/>
      <w:color w:val="003E6A" w:themeColor="accent1"/>
      <w:sz w:val="52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521ACA"/>
    <w:rPr>
      <w:rFonts w:ascii="Arial" w:eastAsiaTheme="majorEastAsia" w:hAnsi="Arial" w:cstheme="majorBidi"/>
      <w:b/>
      <w:color w:val="003E6A" w:themeColor="accent1"/>
      <w:sz w:val="52"/>
      <w:szCs w:val="56"/>
      <w:lang w:val="en-AU"/>
    </w:rPr>
  </w:style>
  <w:style w:type="character" w:styleId="SubtleReference">
    <w:name w:val="Subtle Reference"/>
    <w:basedOn w:val="DefaultParagraphFont"/>
    <w:uiPriority w:val="31"/>
    <w:rsid w:val="007047D6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 w:themeColor="text1"/>
      <w:sz w:val="20"/>
      <w:vertAlign w:val="baseline"/>
    </w:rPr>
  </w:style>
  <w:style w:type="character" w:styleId="UnresolvedMention">
    <w:name w:val="Unresolved Mention"/>
    <w:basedOn w:val="DefaultParagraphFont"/>
    <w:uiPriority w:val="99"/>
    <w:semiHidden/>
    <w:unhideWhenUsed/>
    <w:rsid w:val="000B73B0"/>
    <w:rPr>
      <w:color w:val="605E5C"/>
      <w:shd w:val="clear" w:color="auto" w:fill="E1DFDD"/>
    </w:rPr>
  </w:style>
  <w:style w:type="paragraph" w:customStyle="1" w:styleId="PHTdetails">
    <w:name w:val="PHT details"/>
    <w:qFormat/>
    <w:rsid w:val="00785455"/>
    <w:pPr>
      <w:keepNext/>
      <w:keepLines/>
      <w:widowControl w:val="0"/>
    </w:pPr>
    <w:rPr>
      <w:rFonts w:ascii="Arial" w:hAnsi="Arial"/>
      <w:color w:val="000000" w:themeColor="text1"/>
      <w:sz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47BC1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FF"/>
      <w:u w:val="none"/>
      <w:vertAlign w:val="baseline"/>
    </w:rPr>
  </w:style>
  <w:style w:type="paragraph" w:styleId="NormalWeb">
    <w:name w:val="Normal (Web)"/>
    <w:basedOn w:val="Normal"/>
    <w:uiPriority w:val="99"/>
    <w:unhideWhenUsed/>
    <w:rsid w:val="00BB7B8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B7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B8E"/>
    <w:pPr>
      <w:widowControl/>
      <w:tabs>
        <w:tab w:val="left" w:pos="0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  <w:tab w:val="left" w:pos="8789"/>
        <w:tab w:val="left" w:pos="9072"/>
        <w:tab w:val="left" w:pos="9356"/>
        <w:tab w:val="left" w:pos="9639"/>
        <w:tab w:val="left" w:pos="9923"/>
      </w:tabs>
      <w:spacing w:before="0" w:line="240" w:lineRule="auto"/>
    </w:pPr>
    <w:rPr>
      <w:rFonts w:eastAsiaTheme="minorHAns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B8E"/>
    <w:rPr>
      <w:rFonts w:ascii="Arial" w:eastAsiaTheme="minorHAnsi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329"/>
    <w:pPr>
      <w:widowControl w:val="0"/>
      <w:tabs>
        <w:tab w:val="clear" w:pos="0"/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clear" w:pos="5954"/>
        <w:tab w:val="clear" w:pos="6237"/>
        <w:tab w:val="clear" w:pos="6521"/>
        <w:tab w:val="clear" w:pos="6804"/>
        <w:tab w:val="clear" w:pos="7088"/>
        <w:tab w:val="clear" w:pos="7371"/>
        <w:tab w:val="clear" w:pos="7655"/>
        <w:tab w:val="clear" w:pos="7938"/>
        <w:tab w:val="clear" w:pos="8222"/>
        <w:tab w:val="clear" w:pos="8505"/>
        <w:tab w:val="clear" w:pos="8789"/>
        <w:tab w:val="clear" w:pos="9072"/>
        <w:tab w:val="clear" w:pos="9356"/>
        <w:tab w:val="clear" w:pos="9639"/>
        <w:tab w:val="clear" w:pos="9923"/>
      </w:tabs>
      <w:spacing w:before="120"/>
    </w:pPr>
    <w:rPr>
      <w:rFonts w:eastAsiaTheme="minorEastAsia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329"/>
    <w:rPr>
      <w:rFonts w:ascii="Arial" w:eastAsiaTheme="minorHAnsi" w:hAnsi="Arial"/>
      <w:b/>
      <w:bCs/>
      <w:color w:val="000000" w:themeColor="text1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http://www.primaryhealthtas.com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primaryhealthtas/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providersupport@primaryhealthtas.com.a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twitter.com/TasPHN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05%20Primary%20Health%20Tasmania\07%20Branding%20and%20Corporate%20Style\01%20Templates\Template%20-%20Information%20Sheet.dotx" TargetMode="External"/></Relationships>
</file>

<file path=word/theme/theme1.xml><?xml version="1.0" encoding="utf-8"?>
<a:theme xmlns:a="http://schemas.openxmlformats.org/drawingml/2006/main" name="Office Theme">
  <a:themeElements>
    <a:clrScheme name="PHT">
      <a:dk1>
        <a:srgbClr val="000000"/>
      </a:dk1>
      <a:lt1>
        <a:sysClr val="window" lastClr="FFFFFF"/>
      </a:lt1>
      <a:dk2>
        <a:srgbClr val="FFFFFF"/>
      </a:dk2>
      <a:lt2>
        <a:srgbClr val="FFFFFF"/>
      </a:lt2>
      <a:accent1>
        <a:srgbClr val="003E6A"/>
      </a:accent1>
      <a:accent2>
        <a:srgbClr val="4B92DB"/>
      </a:accent2>
      <a:accent3>
        <a:srgbClr val="9EC3DE"/>
      </a:accent3>
      <a:accent4>
        <a:srgbClr val="000000"/>
      </a:accent4>
      <a:accent5>
        <a:srgbClr val="7F7F7F"/>
      </a:accent5>
      <a:accent6>
        <a:srgbClr val="D8D8D8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nformation sheet" ma:contentTypeID="0x0101008878AAAC7A21134C89AC31F449017C96031D00B04F4349B696A84A8CAA5DF0ECDD4E5A" ma:contentTypeVersion="2040" ma:contentTypeDescription="" ma:contentTypeScope="" ma:versionID="19fca6f708b67cfa6e648f7adbcf52ef">
  <xsd:schema xmlns:xsd="http://www.w3.org/2001/XMLSchema" xmlns:xs="http://www.w3.org/2001/XMLSchema" xmlns:p="http://schemas.microsoft.com/office/2006/metadata/properties" xmlns:ns1="http://schemas.microsoft.com/sharepoint/v3" xmlns:ns2="76aa646f-a447-4725-ac23-7a4f9cac0fb7" targetNamespace="http://schemas.microsoft.com/office/2006/metadata/properties" ma:root="true" ma:fieldsID="ac18e33b358b1d50adc83c328d06e8a8" ns1:_="" ns2:_="">
    <xsd:import namespace="http://schemas.microsoft.com/sharepoint/v3"/>
    <xsd:import namespace="76aa646f-a447-4725-ac23-7a4f9cac0fb7"/>
    <xsd:element name="properties">
      <xsd:complexType>
        <xsd:sequence>
          <xsd:element name="documentManagement">
            <xsd:complexType>
              <xsd:all>
                <xsd:element ref="ns2:Key_x0020_Date" minOccurs="0"/>
                <xsd:element ref="ns2:Key_x0020_Document" minOccurs="0"/>
                <xsd:element ref="ns2:db2a54bd348146afbd7b990e037eef3d" minOccurs="0"/>
                <xsd:element ref="ns2:n0918c0e39f1493a9758c17aa31818ad" minOccurs="0"/>
                <xsd:element ref="ns1:_dlc_Exempt" minOccurs="0"/>
                <xsd:element ref="ns2:i5197061b5034be9b6862656a47a2c8d" minOccurs="0"/>
                <xsd:element ref="ns2:TaxCatchAllLabel" minOccurs="0"/>
                <xsd:element ref="ns2:TaxCatchAll" minOccurs="0"/>
                <xsd:element ref="ns2:cbc4f1d01b9c4a9f9f795a8794da42d3" minOccurs="0"/>
                <xsd:element ref="ns2:pc317903e9814bf0b7e82f16b15c1bb4" minOccurs="0"/>
                <xsd:element ref="ns2:h36c99c9d0bd483fb9b2b919c580c0d5" minOccurs="0"/>
                <xsd:element ref="ns2:i5f908ead96b4091bb46d6a027b983ae" minOccurs="0"/>
                <xsd:element ref="ns2:bfa22a25441a4a509b423e0cff603f83" minOccurs="0"/>
                <xsd:element ref="ns2:le2aded60f004f0191e798bea40e9b22" minOccurs="0"/>
                <xsd:element ref="ns2:Employee_x0020_name_x0020__x0028_HR_x0020_only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5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a646f-a447-4725-ac23-7a4f9cac0fb7" elementFormDefault="qualified">
    <xsd:import namespace="http://schemas.microsoft.com/office/2006/documentManagement/types"/>
    <xsd:import namespace="http://schemas.microsoft.com/office/infopath/2007/PartnerControls"/>
    <xsd:element name="Key_x0020_Date" ma:index="5" nillable="true" ma:displayName="Key Date" ma:format="DateOnly" ma:indexed="true" ma:internalName="Key_x0020_Date">
      <xsd:simpleType>
        <xsd:restriction base="dms:DateTime"/>
      </xsd:simpleType>
    </xsd:element>
    <xsd:element name="Key_x0020_Document" ma:index="6" nillable="true" ma:displayName="Key Document" ma:default="0" ma:internalName="Key_x0020_Document">
      <xsd:simpleType>
        <xsd:restriction base="dms:Boolean"/>
      </xsd:simpleType>
    </xsd:element>
    <xsd:element name="db2a54bd348146afbd7b990e037eef3d" ma:index="10" ma:taxonomy="true" ma:internalName="db2a54bd348146afbd7b990e037eef3d" ma:taxonomyFieldName="Sub_x0020_Functional_x0020_Area" ma:displayName="Sub Functional Area" ma:readOnly="false" ma:default="" ma:fieldId="{db2a54bd-3481-46af-bd7b-990e037eef3d}" ma:sspId="b7587642-ea79-40a2-87e5-1cea135f1200" ma:termSetId="2abac232-3f52-4094-acf7-231df34c82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0918c0e39f1493a9758c17aa31818ad" ma:index="12" ma:taxonomy="true" ma:internalName="n0918c0e39f1493a9758c17aa31818ad" ma:taxonomyFieldName="Financial_x0020_Year" ma:displayName="Financial Year" ma:indexed="true" ma:readOnly="false" ma:default="1487;#2022-23|80e52674-50d8-4ad7-9eaa-0c95fdcf79ce" ma:fieldId="{70918c0e-39f1-493a-9758-c17aa31818ad}" ma:sspId="b7587642-ea79-40a2-87e5-1cea135f1200" ma:termSetId="6eee89cf-d76a-4731-9f23-192665acd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5197061b5034be9b6862656a47a2c8d" ma:index="16" ma:taxonomy="true" ma:internalName="i5197061b5034be9b6862656a47a2c8d" ma:taxonomyFieldName="Functional_x0020_Area" ma:displayName="Functional Area" ma:readOnly="false" ma:default="" ma:fieldId="{25197061-b503-4be9-b686-2656a47a2c8d}" ma:sspId="b7587642-ea79-40a2-87e5-1cea135f1200" ma:termSetId="fa27bb7a-b3d2-4be5-b07d-0156c729e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7" nillable="true" ma:displayName="Taxonomy Catch All Column1" ma:hidden="true" ma:list="{805ce1c5-f983-4730-a9b9-f63bf9114d6f}" ma:internalName="TaxCatchAllLabel" ma:readOnly="true" ma:showField="CatchAllDataLabel" ma:web="36ba8581-9c8d-4e7f-b6b7-98352e15b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8" nillable="true" ma:displayName="Taxonomy Catch All Column" ma:hidden="true" ma:list="{805ce1c5-f983-4730-a9b9-f63bf9114d6f}" ma:internalName="TaxCatchAll" ma:showField="CatchAllData" ma:web="36ba8581-9c8d-4e7f-b6b7-98352e15b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bc4f1d01b9c4a9f9f795a8794da42d3" ma:index="19" nillable="true" ma:taxonomy="true" ma:internalName="cbc4f1d01b9c4a9f9f795a8794da42d3" ma:taxonomyFieldName="Month" ma:displayName="Month" ma:default="" ma:fieldId="{cbc4f1d0-1b9c-4a9f-9f79-5a8794da42d3}" ma:sspId="b7587642-ea79-40a2-87e5-1cea135f1200" ma:termSetId="f96f660b-0f4b-4000-928c-89e43ab458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317903e9814bf0b7e82f16b15c1bb4" ma:index="21" nillable="true" ma:taxonomy="true" ma:internalName="pc317903e9814bf0b7e82f16b15c1bb4" ma:taxonomyFieldName="Status" ma:displayName="Status" ma:indexed="true" ma:default="" ma:fieldId="{9c317903-e981-4bf0-b7e8-2f16b15c1bb4}" ma:sspId="b7587642-ea79-40a2-87e5-1cea135f1200" ma:termSetId="fcef8c10-7ee6-4692-86b3-dce7920aea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6c99c9d0bd483fb9b2b919c580c0d5" ma:index="23" nillable="true" ma:taxonomy="true" ma:internalName="h36c99c9d0bd483fb9b2b919c580c0d5" ma:taxonomyFieldName="Focus_x0020_Area" ma:displayName="Focus Area" ma:readOnly="false" ma:default="" ma:fieldId="{136c99c9-d0bd-483f-b9b2-b919c580c0d5}" ma:sspId="b7587642-ea79-40a2-87e5-1cea135f1200" ma:termSetId="3044436d-3df2-45df-badc-3a8a31e28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5f908ead96b4091bb46d6a027b983ae" ma:index="25" nillable="true" ma:taxonomy="true" ma:internalName="i5f908ead96b4091bb46d6a027b983ae" ma:taxonomyFieldName="Local_x0020_Government_x0020_Area" ma:displayName="Local Government Area" ma:default="" ma:fieldId="{25f908ea-d96b-4091-bb46-d6a027b983ae}" ma:sspId="b7587642-ea79-40a2-87e5-1cea135f1200" ma:termSetId="9e46a361-6414-48da-8f2a-6d17ca2bd8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a22a25441a4a509b423e0cff603f83" ma:index="28" nillable="true" ma:taxonomy="true" ma:internalName="bfa22a25441a4a509b423e0cff603f83" ma:taxonomyFieldName="Funding_x0020_Contract_x0020_Type" ma:displayName="Funding Contract Type" ma:default="" ma:fieldId="{bfa22a25-441a-4a50-9b42-3e0cff603f83}" ma:sspId="b7587642-ea79-40a2-87e5-1cea135f1200" ma:termSetId="8c9e8682-b096-4cd8-b2bc-fbbf947f5d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2aded60f004f0191e798bea40e9b22" ma:index="29" ma:taxonomy="true" ma:internalName="le2aded60f004f0191e798bea40e9b22" ma:taxonomyFieldName="Project_x0020_number" ma:displayName="Project ID" ma:indexed="true" ma:readOnly="false" ma:default="" ma:fieldId="{5e2aded6-0f00-4f01-91e7-98bea40e9b22}" ma:sspId="b7587642-ea79-40a2-87e5-1cea135f1200" ma:termSetId="865dd363-85aa-449b-933f-aa42e22db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mployee_x0020_name_x0020__x0028_HR_x0020_only_x0029_" ma:index="30" nillable="true" ma:displayName="Employee name (HR only)" ma:internalName="Employee_x0020_name_x0020__x0028_HR_x0020_only_x0029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PHT Root</p:Name>
  <p:Description/>
  <p:Statement/>
  <p:PolicyItems>
    <p:PolicyItem featureId="Microsoft.Office.RecordsManagement.PolicyFeatures.PolicyAudit" staticId="0x0101008878AAAC7A21134C89AC31F449017C96|1757814118" UniqueId="1150bf58-382b-4178-a5c5-5d1cd28ee6e1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bc4f1d01b9c4a9f9f795a8794da42d3 xmlns="76aa646f-a447-4725-ac23-7a4f9cac0fb7">
      <Terms xmlns="http://schemas.microsoft.com/office/infopath/2007/PartnerControls"/>
    </cbc4f1d01b9c4a9f9f795a8794da42d3>
    <i5197061b5034be9b6862656a47a2c8d xmlns="76aa646f-a447-4725-ac23-7a4f9cac0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Office</TermName>
          <TermId xmlns="http://schemas.microsoft.com/office/infopath/2007/PartnerControls">45d6024a-46c9-4b72-9e21-6a1c4fb061b5</TermId>
        </TermInfo>
      </Terms>
    </i5197061b5034be9b6862656a47a2c8d>
    <pc317903e9814bf0b7e82f16b15c1bb4 xmlns="76aa646f-a447-4725-ac23-7a4f9cac0fb7">
      <Terms xmlns="http://schemas.microsoft.com/office/infopath/2007/PartnerControls"/>
    </pc317903e9814bf0b7e82f16b15c1bb4>
    <TaxCatchAll xmlns="76aa646f-a447-4725-ac23-7a4f9cac0fb7">
      <Value>105</Value>
      <Value>163</Value>
      <Value>36</Value>
      <Value>21</Value>
    </TaxCatchAll>
    <bfa22a25441a4a509b423e0cff603f83 xmlns="76aa646f-a447-4725-ac23-7a4f9cac0fb7">
      <Terms xmlns="http://schemas.microsoft.com/office/infopath/2007/PartnerControls"/>
    </bfa22a25441a4a509b423e0cff603f83>
    <n0918c0e39f1493a9758c17aa31818ad xmlns="76aa646f-a447-4725-ac23-7a4f9cac0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2018-19</TermName>
          <TermId xmlns="http://schemas.microsoft.com/office/infopath/2007/PartnerControls">cf230dd4-1dd1-4869-9d95-4a254efa0cf4</TermId>
        </TermInfo>
      </Terms>
    </n0918c0e39f1493a9758c17aa31818ad>
    <le2aded60f004f0191e798bea40e9b22 xmlns="76aa646f-a447-4725-ac23-7a4f9cac0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000 - Not Applicable</TermName>
          <TermId xmlns="http://schemas.microsoft.com/office/infopath/2007/PartnerControls">d1e4e185-0ed7-49fc-84c1-13e1b658cc7f</TermId>
        </TermInfo>
      </Terms>
    </le2aded60f004f0191e798bea40e9b22>
    <db2a54bd348146afbd7b990e037eef3d xmlns="76aa646f-a447-4725-ac23-7a4f9cac0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and Communications</TermName>
          <TermId xmlns="http://schemas.microsoft.com/office/infopath/2007/PartnerControls">7143c84d-3236-45ae-8125-189561620dd1</TermId>
        </TermInfo>
      </Terms>
    </db2a54bd348146afbd7b990e037eef3d>
    <Key_x0020_Document xmlns="76aa646f-a447-4725-ac23-7a4f9cac0fb7">false</Key_x0020_Document>
    <Key_x0020_Date xmlns="76aa646f-a447-4725-ac23-7a4f9cac0fb7" xsi:nil="true"/>
    <Employee_x0020_name_x0020__x0028_HR_x0020_only_x0029_ xmlns="76aa646f-a447-4725-ac23-7a4f9cac0fb7" xsi:nil="true"/>
    <h36c99c9d0bd483fb9b2b919c580c0d5 xmlns="76aa646f-a447-4725-ac23-7a4f9cac0fb7">
      <Terms xmlns="http://schemas.microsoft.com/office/infopath/2007/PartnerControls"/>
    </h36c99c9d0bd483fb9b2b919c580c0d5>
    <i5f908ead96b4091bb46d6a027b983ae xmlns="76aa646f-a447-4725-ac23-7a4f9cac0fb7">
      <Terms xmlns="http://schemas.microsoft.com/office/infopath/2007/PartnerControls"/>
    </i5f908ead96b4091bb46d6a027b983ae>
  </documentManagement>
</p:properties>
</file>

<file path=customXml/item4.xml><?xml version="1.0" encoding="utf-8"?>
<?mso-contentType ?>
<SharedContentType xmlns="Microsoft.SharePoint.Taxonomy.ContentTypeSync" SourceId="b7587642-ea79-40a2-87e5-1cea135f1200" ContentTypeId="0x0101008878AAAC7A21134C89AC31F449017C9603" PreviousValue="true"/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AD63E2-F906-4498-8A38-BAAF34508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aa646f-a447-4725-ac23-7a4f9cac0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621F01-EAF5-4818-B0EA-55760428B928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33D965C9-396B-4856-9DB6-89A84A4A02A6}">
  <ds:schemaRefs>
    <ds:schemaRef ds:uri="http://schemas.microsoft.com/office/2006/metadata/properties"/>
    <ds:schemaRef ds:uri="http://schemas.microsoft.com/office/infopath/2007/PartnerControls"/>
    <ds:schemaRef ds:uri="76aa646f-a447-4725-ac23-7a4f9cac0fb7"/>
  </ds:schemaRefs>
</ds:datastoreItem>
</file>

<file path=customXml/itemProps4.xml><?xml version="1.0" encoding="utf-8"?>
<ds:datastoreItem xmlns:ds="http://schemas.openxmlformats.org/officeDocument/2006/customXml" ds:itemID="{9D4E03E0-6938-4FB4-B800-396712971298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7A645EC7-44F2-489F-B2A4-030BBC560FD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FF28264-0F06-47C5-9D13-EABB9E6BF5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Information Sheet</Template>
  <TotalTime>0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- supporting primary health care professionals</vt:lpstr>
    </vt:vector>
  </TitlesOfParts>
  <Manager>JDenholm@primaryhealthtas.com.au</Manager>
  <Company>Primary Health Tasmania Limited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- supporting primary health care professionals</dc:title>
  <dc:subject/>
  <dc:creator>Jenny Denholm</dc:creator>
  <cp:keywords/>
  <cp:lastModifiedBy>Jenny Denholm</cp:lastModifiedBy>
  <cp:revision>2</cp:revision>
  <cp:lastPrinted>2019-06-13T03:22:00Z</cp:lastPrinted>
  <dcterms:created xsi:type="dcterms:W3CDTF">2023-06-01T01:15:00Z</dcterms:created>
  <dcterms:modified xsi:type="dcterms:W3CDTF">2023-06-01T01:15:00Z</dcterms:modified>
  <cp:category>Information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low">
    <vt:lpwstr/>
  </property>
  <property fmtid="{D5CDD505-2E9C-101B-9397-08002B2CF9AE}" pid="3" name="lce123dc816c426a8fe471b751e416d3">
    <vt:lpwstr/>
  </property>
  <property fmtid="{D5CDD505-2E9C-101B-9397-08002B2CF9AE}" pid="4" name="Functional Area">
    <vt:lpwstr>21;#Corporate Office|45d6024a-46c9-4b72-9e21-6a1c4fb061b5</vt:lpwstr>
  </property>
  <property fmtid="{D5CDD505-2E9C-101B-9397-08002B2CF9AE}" pid="5" name="Service Contract">
    <vt:lpwstr/>
  </property>
  <property fmtid="{D5CDD505-2E9C-101B-9397-08002B2CF9AE}" pid="6" name="Month">
    <vt:lpwstr/>
  </property>
  <property fmtid="{D5CDD505-2E9C-101B-9397-08002B2CF9AE}" pid="7" name="ContentTypeId">
    <vt:lpwstr>0x0101008878AAAC7A21134C89AC31F449017C96031D00B04F4349B696A84A8CAA5DF0ECDD4E5A</vt:lpwstr>
  </property>
  <property fmtid="{D5CDD505-2E9C-101B-9397-08002B2CF9AE}" pid="8" name="Contractor">
    <vt:lpwstr/>
  </property>
  <property fmtid="{D5CDD505-2E9C-101B-9397-08002B2CF9AE}" pid="9" name="Policy">
    <vt:lpwstr/>
  </property>
  <property fmtid="{D5CDD505-2E9C-101B-9397-08002B2CF9AE}" pid="10" name="a11344ccd30e4a37955a0a51cf6ad1c7">
    <vt:lpwstr/>
  </property>
  <property fmtid="{D5CDD505-2E9C-101B-9397-08002B2CF9AE}" pid="11" name="df942cfb120a4731ac2609a6e8c14a8b">
    <vt:lpwstr/>
  </property>
  <property fmtid="{D5CDD505-2E9C-101B-9397-08002B2CF9AE}" pid="12" name="e9be2d92c49547709b361168320dd082">
    <vt:lpwstr/>
  </property>
  <property fmtid="{D5CDD505-2E9C-101B-9397-08002B2CF9AE}" pid="13" name="Status">
    <vt:lpwstr/>
  </property>
  <property fmtid="{D5CDD505-2E9C-101B-9397-08002B2CF9AE}" pid="14" name="h6ab5659a3344314830d089444b504f7">
    <vt:lpwstr/>
  </property>
  <property fmtid="{D5CDD505-2E9C-101B-9397-08002B2CF9AE}" pid="15" name="Funding Contract Type">
    <vt:lpwstr/>
  </property>
  <property fmtid="{D5CDD505-2E9C-101B-9397-08002B2CF9AE}" pid="16" name="Plan Type">
    <vt:lpwstr/>
  </property>
  <property fmtid="{D5CDD505-2E9C-101B-9397-08002B2CF9AE}" pid="17" name="Review Frequency">
    <vt:lpwstr/>
  </property>
  <property fmtid="{D5CDD505-2E9C-101B-9397-08002B2CF9AE}" pid="18" name="Financial Year">
    <vt:lpwstr>105;#2018-19|cf230dd4-1dd1-4869-9d95-4a254efa0cf4</vt:lpwstr>
  </property>
  <property fmtid="{D5CDD505-2E9C-101B-9397-08002B2CF9AE}" pid="19" name="c9756e4a31d3448880ab2919b0d433b5">
    <vt:lpwstr/>
  </property>
  <property fmtid="{D5CDD505-2E9C-101B-9397-08002B2CF9AE}" pid="20" name="Progress">
    <vt:lpwstr/>
  </property>
  <property fmtid="{D5CDD505-2E9C-101B-9397-08002B2CF9AE}" pid="21" name="Procurement ID">
    <vt:lpwstr/>
  </property>
  <property fmtid="{D5CDD505-2E9C-101B-9397-08002B2CF9AE}" pid="22" name="Newsletter Type">
    <vt:lpwstr/>
  </property>
  <property fmtid="{D5CDD505-2E9C-101B-9397-08002B2CF9AE}" pid="23" name="Sub Functional Area">
    <vt:lpwstr>36;#Marketing and Communications|7143c84d-3236-45ae-8125-189561620dd1</vt:lpwstr>
  </property>
  <property fmtid="{D5CDD505-2E9C-101B-9397-08002B2CF9AE}" pid="24" name="Project number">
    <vt:lpwstr>163;#000 - Not Applicable|d1e4e185-0ed7-49fc-84c1-13e1b658cc7f</vt:lpwstr>
  </property>
  <property fmtid="{D5CDD505-2E9C-101B-9397-08002B2CF9AE}" pid="25" name="m23269e8cef04c7f822fe13328940bfe">
    <vt:lpwstr/>
  </property>
  <property fmtid="{D5CDD505-2E9C-101B-9397-08002B2CF9AE}" pid="26" name="bfdf5d44780549e78012527f19d3c701">
    <vt:lpwstr/>
  </property>
  <property fmtid="{D5CDD505-2E9C-101B-9397-08002B2CF9AE}" pid="27" name="c1912c4ee8d2485a9ef8d7b0ae18b412">
    <vt:lpwstr/>
  </property>
  <property fmtid="{D5CDD505-2E9C-101B-9397-08002B2CF9AE}" pid="28" name="SharedWithUsers">
    <vt:lpwstr>89;#Paul Fahey</vt:lpwstr>
  </property>
  <property fmtid="{D5CDD505-2E9C-101B-9397-08002B2CF9AE}" pid="29" name="Focus Area">
    <vt:lpwstr/>
  </property>
  <property fmtid="{D5CDD505-2E9C-101B-9397-08002B2CF9AE}" pid="30" name="Program_x0020_ID">
    <vt:lpwstr/>
  </property>
  <property fmtid="{D5CDD505-2E9C-101B-9397-08002B2CF9AE}" pid="31" name="c1f3186270ee48f59e5833f52ce39e4c">
    <vt:lpwstr/>
  </property>
  <property fmtid="{D5CDD505-2E9C-101B-9397-08002B2CF9AE}" pid="32" name="Local Government Area">
    <vt:lpwstr/>
  </property>
  <property fmtid="{D5CDD505-2E9C-101B-9397-08002B2CF9AE}" pid="33" name="Program ID">
    <vt:lpwstr/>
  </property>
</Properties>
</file>